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4" w:type="dxa"/>
        <w:tblLook w:val="00A0"/>
      </w:tblPr>
      <w:tblGrid>
        <w:gridCol w:w="1843"/>
        <w:gridCol w:w="2693"/>
        <w:gridCol w:w="2410"/>
        <w:gridCol w:w="2268"/>
      </w:tblGrid>
      <w:tr w:rsidR="009F7748" w:rsidRPr="008526D4" w:rsidTr="00AB374F">
        <w:trPr>
          <w:trHeight w:val="690"/>
        </w:trPr>
        <w:tc>
          <w:tcPr>
            <w:tcW w:w="92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7748" w:rsidRDefault="009F7748" w:rsidP="0034108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44"/>
                <w:szCs w:val="44"/>
              </w:rPr>
            </w:pPr>
            <w:r w:rsidRPr="00AB374F"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信息化设备报修单</w:t>
            </w:r>
          </w:p>
          <w:p w:rsidR="009F7748" w:rsidRPr="00AB374F" w:rsidRDefault="009F7748" w:rsidP="0034108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  <w:t xml:space="preserve">                     </w:t>
            </w:r>
            <w:r w:rsidRPr="00AB374F">
              <w:rPr>
                <w:rFonts w:ascii="宋体" w:hAnsi="宋体" w:cs="宋体" w:hint="eastAsia"/>
                <w:kern w:val="0"/>
                <w:sz w:val="30"/>
                <w:szCs w:val="30"/>
              </w:rPr>
              <w:t>填表日期：</w:t>
            </w:r>
            <w:r w:rsidRPr="00AB374F">
              <w:rPr>
                <w:rFonts w:ascii="宋体" w:hAnsi="宋体" w:cs="宋体"/>
                <w:b/>
                <w:bCs/>
                <w:kern w:val="0"/>
                <w:sz w:val="30"/>
                <w:szCs w:val="30"/>
              </w:rPr>
              <w:t xml:space="preserve"> </w:t>
            </w:r>
          </w:p>
        </w:tc>
      </w:tr>
      <w:tr w:rsidR="009F7748" w:rsidRPr="008526D4" w:rsidTr="00AB374F">
        <w:trPr>
          <w:trHeight w:val="55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7748" w:rsidRPr="00341080" w:rsidRDefault="009F7748" w:rsidP="00AB374F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>部门：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7748" w:rsidRPr="00341080" w:rsidRDefault="009F7748" w:rsidP="00AB374F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7748" w:rsidRPr="00341080" w:rsidRDefault="009F7748" w:rsidP="00AB374F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>报修设备类别：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7748" w:rsidRPr="00341080" w:rsidRDefault="009F7748" w:rsidP="00AB374F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9F7748" w:rsidRPr="008526D4" w:rsidTr="00AB374F">
        <w:trPr>
          <w:trHeight w:val="5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7748" w:rsidRPr="00341080" w:rsidRDefault="009F7748" w:rsidP="00AB374F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>设备编号：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7748" w:rsidRPr="00341080" w:rsidRDefault="009F7748" w:rsidP="00AB374F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7748" w:rsidRPr="00341080" w:rsidRDefault="009F7748" w:rsidP="00AB374F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>设备使用年限：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7748" w:rsidRPr="00341080" w:rsidRDefault="009F7748" w:rsidP="00AB374F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9F7748" w:rsidRPr="008526D4" w:rsidTr="00AB374F">
        <w:trPr>
          <w:trHeight w:val="156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748" w:rsidRPr="00341080" w:rsidRDefault="009F7748" w:rsidP="00341080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>问题描述：</w:t>
            </w:r>
            <w:r w:rsidRPr="00341080">
              <w:rPr>
                <w:rFonts w:ascii="宋体" w:cs="宋体"/>
                <w:kern w:val="0"/>
                <w:sz w:val="24"/>
                <w:szCs w:val="24"/>
              </w:rPr>
              <w:br/>
            </w:r>
            <w:r w:rsidRPr="00341080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    </w:t>
            </w:r>
            <w:r w:rsidRPr="00341080"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 w:rsidRPr="00341080"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 w:rsidRPr="00341080">
              <w:rPr>
                <w:rFonts w:ascii="宋体" w:hAnsi="宋体" w:cs="宋体"/>
                <w:kern w:val="0"/>
                <w:sz w:val="24"/>
                <w:szCs w:val="24"/>
              </w:rPr>
              <w:br/>
              <w:t xml:space="preserve">                                                 </w:t>
            </w:r>
          </w:p>
        </w:tc>
      </w:tr>
      <w:tr w:rsidR="009F7748" w:rsidRPr="008526D4" w:rsidTr="00AB374F">
        <w:trPr>
          <w:trHeight w:val="124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48" w:rsidRDefault="009F7748" w:rsidP="00AB374F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>处理意见：</w:t>
            </w:r>
            <w:r w:rsidRPr="00341080"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  <w:p w:rsidR="009F7748" w:rsidRPr="00341080" w:rsidRDefault="009F7748" w:rsidP="00AB374F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9F7748" w:rsidRPr="00341080" w:rsidRDefault="009F7748" w:rsidP="00AB374F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9F7748" w:rsidRPr="00341080" w:rsidRDefault="009F7748" w:rsidP="00AB374F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9F7748" w:rsidRPr="00341080" w:rsidRDefault="009F7748" w:rsidP="000D2E45">
            <w:pPr>
              <w:widowControl/>
              <w:rPr>
                <w:rFonts w:ascii="宋体" w:cs="宋体"/>
                <w:kern w:val="0"/>
                <w:sz w:val="24"/>
                <w:szCs w:val="24"/>
              </w:rPr>
            </w:pP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>报修人签字：</w:t>
            </w:r>
            <w:r w:rsidRPr="00341080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</w:t>
            </w: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>维修人签字：</w:t>
            </w:r>
            <w:r w:rsidRPr="00341080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</w:t>
            </w: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>日期：</w:t>
            </w:r>
          </w:p>
        </w:tc>
      </w:tr>
      <w:tr w:rsidR="009F7748" w:rsidRPr="008526D4" w:rsidTr="00AB374F">
        <w:trPr>
          <w:trHeight w:val="405"/>
        </w:trPr>
        <w:tc>
          <w:tcPr>
            <w:tcW w:w="921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748" w:rsidRPr="00341080" w:rsidRDefault="009F7748" w:rsidP="00AB374F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341080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>、设备报修部门申购配件时，必须向计财处提供此设备报修单，且必须有网络与电教管理中心对该设备的处理意见。</w:t>
            </w:r>
          </w:p>
        </w:tc>
      </w:tr>
      <w:tr w:rsidR="009F7748" w:rsidRPr="008526D4" w:rsidTr="00AB374F">
        <w:trPr>
          <w:trHeight w:val="345"/>
        </w:trPr>
        <w:tc>
          <w:tcPr>
            <w:tcW w:w="921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748" w:rsidRPr="00341080" w:rsidRDefault="009F7748" w:rsidP="00AB374F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341080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>、购买配件在报销费用时，此单须作为《报销单》附件一同张贴。</w:t>
            </w:r>
          </w:p>
        </w:tc>
      </w:tr>
    </w:tbl>
    <w:p w:rsidR="009F7748" w:rsidRDefault="009F7748"/>
    <w:p w:rsidR="009F7748" w:rsidRDefault="009F7748"/>
    <w:tbl>
      <w:tblPr>
        <w:tblW w:w="9214" w:type="dxa"/>
        <w:tblLook w:val="00A0"/>
      </w:tblPr>
      <w:tblGrid>
        <w:gridCol w:w="1843"/>
        <w:gridCol w:w="2693"/>
        <w:gridCol w:w="2410"/>
        <w:gridCol w:w="2268"/>
      </w:tblGrid>
      <w:tr w:rsidR="009F7748" w:rsidRPr="008526D4" w:rsidTr="00D5419A">
        <w:trPr>
          <w:trHeight w:val="690"/>
        </w:trPr>
        <w:tc>
          <w:tcPr>
            <w:tcW w:w="92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7748" w:rsidRDefault="009F7748" w:rsidP="00D5419A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44"/>
                <w:szCs w:val="44"/>
              </w:rPr>
            </w:pPr>
            <w:r w:rsidRPr="00AB374F"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信息化设备报修单</w:t>
            </w:r>
          </w:p>
          <w:p w:rsidR="009F7748" w:rsidRPr="00AB374F" w:rsidRDefault="009F7748" w:rsidP="00D5419A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  <w:t xml:space="preserve">                     </w:t>
            </w:r>
            <w:r w:rsidRPr="00AB374F">
              <w:rPr>
                <w:rFonts w:ascii="宋体" w:hAnsi="宋体" w:cs="宋体" w:hint="eastAsia"/>
                <w:kern w:val="0"/>
                <w:sz w:val="30"/>
                <w:szCs w:val="30"/>
              </w:rPr>
              <w:t>填表日期：</w:t>
            </w:r>
            <w:r w:rsidRPr="00AB374F">
              <w:rPr>
                <w:rFonts w:ascii="宋体" w:hAnsi="宋体" w:cs="宋体"/>
                <w:b/>
                <w:bCs/>
                <w:kern w:val="0"/>
                <w:sz w:val="30"/>
                <w:szCs w:val="30"/>
              </w:rPr>
              <w:t xml:space="preserve"> </w:t>
            </w:r>
          </w:p>
        </w:tc>
      </w:tr>
      <w:tr w:rsidR="009F7748" w:rsidRPr="008526D4" w:rsidTr="00D5419A">
        <w:trPr>
          <w:trHeight w:val="55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7748" w:rsidRPr="00341080" w:rsidRDefault="009F7748" w:rsidP="00D5419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>部门：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7748" w:rsidRPr="00341080" w:rsidRDefault="009F7748" w:rsidP="00D5419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7748" w:rsidRPr="00341080" w:rsidRDefault="009F7748" w:rsidP="00D5419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>报修设备类别：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7748" w:rsidRPr="00341080" w:rsidRDefault="009F7748" w:rsidP="00D5419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9F7748" w:rsidRPr="008526D4" w:rsidTr="00D5419A">
        <w:trPr>
          <w:trHeight w:val="5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7748" w:rsidRPr="00341080" w:rsidRDefault="009F7748" w:rsidP="00D5419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>设备编号：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7748" w:rsidRPr="00341080" w:rsidRDefault="009F7748" w:rsidP="00D5419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7748" w:rsidRPr="00341080" w:rsidRDefault="009F7748" w:rsidP="00D5419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>设备使用年限：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7748" w:rsidRPr="00341080" w:rsidRDefault="009F7748" w:rsidP="00D5419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9F7748" w:rsidRPr="008526D4" w:rsidTr="00D5419A">
        <w:trPr>
          <w:trHeight w:val="156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748" w:rsidRPr="00341080" w:rsidRDefault="009F7748" w:rsidP="00D5419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>问题描述：</w:t>
            </w:r>
            <w:r w:rsidRPr="00341080">
              <w:rPr>
                <w:rFonts w:ascii="宋体" w:cs="宋体"/>
                <w:kern w:val="0"/>
                <w:sz w:val="24"/>
                <w:szCs w:val="24"/>
              </w:rPr>
              <w:br/>
            </w:r>
            <w:r w:rsidRPr="00341080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    </w:t>
            </w:r>
            <w:r w:rsidRPr="00341080"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 w:rsidRPr="00341080"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 w:rsidRPr="00341080">
              <w:rPr>
                <w:rFonts w:ascii="宋体" w:hAnsi="宋体" w:cs="宋体"/>
                <w:kern w:val="0"/>
                <w:sz w:val="24"/>
                <w:szCs w:val="24"/>
              </w:rPr>
              <w:br/>
              <w:t xml:space="preserve">                                                 </w:t>
            </w:r>
          </w:p>
        </w:tc>
        <w:bookmarkStart w:id="0" w:name="_GoBack"/>
        <w:bookmarkEnd w:id="0"/>
      </w:tr>
      <w:tr w:rsidR="009F7748" w:rsidRPr="008526D4" w:rsidTr="00D5419A">
        <w:trPr>
          <w:trHeight w:val="124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48" w:rsidRDefault="009F7748" w:rsidP="00D5419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>处理意见：</w:t>
            </w:r>
            <w:r w:rsidRPr="00341080"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  <w:p w:rsidR="009F7748" w:rsidRPr="00341080" w:rsidRDefault="009F7748" w:rsidP="00D5419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9F7748" w:rsidRPr="00341080" w:rsidRDefault="009F7748" w:rsidP="00D5419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9F7748" w:rsidRPr="00341080" w:rsidRDefault="009F7748" w:rsidP="00D5419A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9F7748" w:rsidRPr="00341080" w:rsidRDefault="009F7748" w:rsidP="000D2E45">
            <w:pPr>
              <w:widowControl/>
              <w:rPr>
                <w:rFonts w:ascii="宋体" w:cs="宋体"/>
                <w:kern w:val="0"/>
                <w:sz w:val="24"/>
                <w:szCs w:val="24"/>
              </w:rPr>
            </w:pP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>报修人签字：</w:t>
            </w:r>
            <w:r w:rsidRPr="00341080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</w:t>
            </w: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>维修人签字：</w:t>
            </w:r>
            <w:r w:rsidRPr="00341080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</w:t>
            </w: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>日期：</w:t>
            </w:r>
          </w:p>
        </w:tc>
      </w:tr>
      <w:tr w:rsidR="009F7748" w:rsidRPr="008526D4" w:rsidTr="00D5419A">
        <w:trPr>
          <w:trHeight w:val="405"/>
        </w:trPr>
        <w:tc>
          <w:tcPr>
            <w:tcW w:w="921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748" w:rsidRPr="00341080" w:rsidRDefault="009F7748" w:rsidP="00D5419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341080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>、设备报修部门申购配件时，必须向计财处提供此设备报修单，且必须有网络与电教管理中心对该设备的处理意见。</w:t>
            </w:r>
          </w:p>
        </w:tc>
      </w:tr>
      <w:tr w:rsidR="009F7748" w:rsidRPr="008526D4" w:rsidTr="00D5419A">
        <w:trPr>
          <w:trHeight w:val="345"/>
        </w:trPr>
        <w:tc>
          <w:tcPr>
            <w:tcW w:w="921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748" w:rsidRPr="00341080" w:rsidRDefault="009F7748" w:rsidP="00D5419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341080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341080">
              <w:rPr>
                <w:rFonts w:ascii="宋体" w:hAnsi="宋体" w:cs="宋体" w:hint="eastAsia"/>
                <w:kern w:val="0"/>
                <w:sz w:val="24"/>
                <w:szCs w:val="24"/>
              </w:rPr>
              <w:t>、购买配件在报销费用时，此单须作为《报销单》附件一同张贴。</w:t>
            </w:r>
          </w:p>
        </w:tc>
      </w:tr>
    </w:tbl>
    <w:p w:rsidR="009F7748" w:rsidRPr="00341080" w:rsidRDefault="009F7748" w:rsidP="000D2E45"/>
    <w:sectPr w:rsidR="009F7748" w:rsidRPr="00341080" w:rsidSect="006439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374F"/>
    <w:rsid w:val="000D2E45"/>
    <w:rsid w:val="001C1C95"/>
    <w:rsid w:val="002279F2"/>
    <w:rsid w:val="00341080"/>
    <w:rsid w:val="005A606A"/>
    <w:rsid w:val="005C421D"/>
    <w:rsid w:val="00643940"/>
    <w:rsid w:val="008526D4"/>
    <w:rsid w:val="009F7748"/>
    <w:rsid w:val="00AB374F"/>
    <w:rsid w:val="00B26A63"/>
    <w:rsid w:val="00C8149E"/>
    <w:rsid w:val="00D54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940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1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93</Words>
  <Characters>534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信息化设备报修单</dc:title>
  <dc:subject/>
  <dc:creator>admin</dc:creator>
  <cp:keywords/>
  <dc:description/>
  <cp:lastModifiedBy>User</cp:lastModifiedBy>
  <cp:revision>2</cp:revision>
  <dcterms:created xsi:type="dcterms:W3CDTF">2015-06-04T08:37:00Z</dcterms:created>
  <dcterms:modified xsi:type="dcterms:W3CDTF">2015-06-04T08:37:00Z</dcterms:modified>
</cp:coreProperties>
</file>